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487"/>
        <w:gridCol w:w="1134"/>
        <w:gridCol w:w="1591"/>
      </w:tblGrid>
      <w:tr w:rsidR="009A18E5" w:rsidRPr="00280A4C" w:rsidTr="009A18E5">
        <w:tc>
          <w:tcPr>
            <w:tcW w:w="6487" w:type="dxa"/>
          </w:tcPr>
          <w:p w:rsidR="009A18E5" w:rsidRPr="00280A4C" w:rsidRDefault="009A18E5">
            <w:pPr>
              <w:rPr>
                <w:rFonts w:ascii="Verdana" w:hAnsi="Verdana"/>
                <w:b/>
                <w:lang w:val="en-GB"/>
              </w:rPr>
            </w:pPr>
            <w:r w:rsidRPr="00280A4C">
              <w:rPr>
                <w:rFonts w:ascii="Verdana" w:hAnsi="Verdana"/>
                <w:b/>
                <w:lang w:val="en-GB"/>
              </w:rPr>
              <w:t>Clue</w:t>
            </w:r>
          </w:p>
        </w:tc>
        <w:tc>
          <w:tcPr>
            <w:tcW w:w="1134" w:type="dxa"/>
          </w:tcPr>
          <w:p w:rsidR="009A18E5" w:rsidRPr="00280A4C" w:rsidRDefault="009A18E5">
            <w:pPr>
              <w:rPr>
                <w:rFonts w:ascii="Verdana" w:hAnsi="Verdana"/>
                <w:b/>
                <w:lang w:val="en-GB"/>
              </w:rPr>
            </w:pPr>
            <w:r w:rsidRPr="00280A4C">
              <w:rPr>
                <w:rFonts w:ascii="Verdana" w:hAnsi="Verdana"/>
                <w:b/>
                <w:lang w:val="en-GB"/>
              </w:rPr>
              <w:t>Year</w:t>
            </w:r>
          </w:p>
        </w:tc>
        <w:tc>
          <w:tcPr>
            <w:tcW w:w="1591" w:type="dxa"/>
          </w:tcPr>
          <w:p w:rsidR="009A18E5" w:rsidRPr="00280A4C" w:rsidRDefault="009A18E5">
            <w:pPr>
              <w:rPr>
                <w:rFonts w:ascii="Verdana" w:hAnsi="Verdana"/>
                <w:b/>
                <w:lang w:val="en-GB"/>
              </w:rPr>
            </w:pPr>
            <w:r w:rsidRPr="00280A4C">
              <w:rPr>
                <w:rFonts w:ascii="Verdana" w:hAnsi="Verdana"/>
                <w:b/>
                <w:lang w:val="en-GB"/>
              </w:rPr>
              <w:t>Possible Serial No</w:t>
            </w:r>
          </w:p>
        </w:tc>
      </w:tr>
      <w:tr w:rsidR="009A18E5" w:rsidRPr="00E86A09" w:rsidTr="009A18E5">
        <w:tc>
          <w:tcPr>
            <w:tcW w:w="6487" w:type="dxa"/>
          </w:tcPr>
          <w:p w:rsidR="009A18E5" w:rsidRPr="00E86A09" w:rsidRDefault="009A18E5" w:rsidP="009A18E5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 xml:space="preserve">Burned in “L10” / “R10” in Action board and </w:t>
            </w:r>
            <w:proofErr w:type="spellStart"/>
            <w:r w:rsidRPr="00E86A09">
              <w:rPr>
                <w:rFonts w:ascii="Arial" w:hAnsi="Arial" w:cs="Arial"/>
                <w:lang w:val="en-GB"/>
              </w:rPr>
              <w:t>Reedpan</w:t>
            </w:r>
            <w:proofErr w:type="spellEnd"/>
            <w:r w:rsidRPr="00E86A09">
              <w:rPr>
                <w:rFonts w:ascii="Arial" w:hAnsi="Arial" w:cs="Arial"/>
                <w:lang w:val="en-GB"/>
              </w:rPr>
              <w:t xml:space="preserve"> blocks </w:t>
            </w:r>
          </w:p>
          <w:p w:rsidR="009A18E5" w:rsidRPr="00E86A09" w:rsidRDefault="009A18E5" w:rsidP="009A18E5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 xml:space="preserve">10 </w:t>
            </w:r>
            <w:proofErr w:type="gramStart"/>
            <w:r w:rsidRPr="00E86A09">
              <w:rPr>
                <w:rFonts w:ascii="Arial" w:hAnsi="Arial" w:cs="Arial"/>
                <w:lang w:val="en-GB"/>
              </w:rPr>
              <w:t>is</w:t>
            </w:r>
            <w:proofErr w:type="gramEnd"/>
            <w:r w:rsidRPr="00E86A09">
              <w:rPr>
                <w:rFonts w:ascii="Arial" w:hAnsi="Arial" w:cs="Arial"/>
                <w:lang w:val="en-GB"/>
              </w:rPr>
              <w:t xml:space="preserve"> probably the last two digits of the Serial No.</w:t>
            </w:r>
          </w:p>
          <w:p w:rsidR="001254D8" w:rsidRPr="00E86A09" w:rsidRDefault="001254D8" w:rsidP="009A18E5">
            <w:pPr>
              <w:rPr>
                <w:rFonts w:ascii="Arial" w:hAnsi="Arial" w:cs="Arial"/>
                <w:lang w:val="en-GB"/>
              </w:rPr>
            </w:pPr>
          </w:p>
          <w:p w:rsidR="001254D8" w:rsidRPr="00E86A09" w:rsidRDefault="001254D8" w:rsidP="001254D8">
            <w:pPr>
              <w:rPr>
                <w:rFonts w:ascii="Arial" w:hAnsi="Arial" w:cs="Arial"/>
                <w:lang w:val="en-GB"/>
              </w:rPr>
            </w:pPr>
            <w:hyperlink r:id="rId5" w:history="1">
              <w:r w:rsidRPr="00E86A09">
                <w:rPr>
                  <w:rStyle w:val="Hyperlink"/>
                  <w:rFonts w:ascii="Arial" w:hAnsi="Arial" w:cs="Arial"/>
                  <w:lang w:val="en-GB"/>
                </w:rPr>
                <w:t>http://www.concertina.net/forums/index.php?showtopic=18392</w:t>
              </w:r>
            </w:hyperlink>
          </w:p>
          <w:p w:rsidR="009A18E5" w:rsidRPr="00E86A09" w:rsidRDefault="009A18E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34" w:type="dxa"/>
          </w:tcPr>
          <w:p w:rsidR="009A18E5" w:rsidRPr="00E86A09" w:rsidRDefault="009A18E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591" w:type="dxa"/>
          </w:tcPr>
          <w:p w:rsidR="009A18E5" w:rsidRPr="00E86A09" w:rsidRDefault="009A18E5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XXX10</w:t>
            </w:r>
          </w:p>
        </w:tc>
      </w:tr>
      <w:tr w:rsidR="009A18E5" w:rsidRPr="00E86A09" w:rsidTr="009A18E5">
        <w:tc>
          <w:tcPr>
            <w:tcW w:w="6487" w:type="dxa"/>
          </w:tcPr>
          <w:p w:rsidR="00E86A09" w:rsidRPr="00E86A09" w:rsidRDefault="00E86A09" w:rsidP="009A18E5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 xml:space="preserve">Riveted reeds, Edward </w:t>
            </w:r>
            <w:proofErr w:type="spellStart"/>
            <w:r w:rsidRPr="00E86A09">
              <w:rPr>
                <w:rFonts w:ascii="Arial" w:hAnsi="Arial" w:cs="Arial"/>
                <w:lang w:val="en-GB"/>
              </w:rPr>
              <w:t>Childey</w:t>
            </w:r>
            <w:proofErr w:type="spellEnd"/>
            <w:r w:rsidRPr="00E86A09">
              <w:rPr>
                <w:rFonts w:ascii="Arial" w:hAnsi="Arial" w:cs="Arial"/>
                <w:lang w:val="en-GB"/>
              </w:rPr>
              <w:t xml:space="preserve"> period</w:t>
            </w:r>
            <w:r w:rsidRPr="00E86A09">
              <w:rPr>
                <w:rFonts w:ascii="Arial" w:hAnsi="Arial" w:cs="Arial"/>
                <w:lang w:val="en-GB"/>
              </w:rPr>
              <w:tab/>
            </w:r>
          </w:p>
          <w:p w:rsidR="00E86A09" w:rsidRPr="00E86A09" w:rsidRDefault="00E86A09" w:rsidP="009A18E5">
            <w:pPr>
              <w:rPr>
                <w:rFonts w:ascii="Arial" w:hAnsi="Arial" w:cs="Arial"/>
                <w:lang w:val="en-GB"/>
              </w:rPr>
            </w:pPr>
          </w:p>
          <w:p w:rsidR="009A18E5" w:rsidRPr="00E86A09" w:rsidRDefault="00D96650" w:rsidP="009A18E5">
            <w:pPr>
              <w:rPr>
                <w:rFonts w:ascii="Arial" w:hAnsi="Arial" w:cs="Arial"/>
                <w:color w:val="282828"/>
                <w:lang w:val="en"/>
              </w:rPr>
            </w:pPr>
            <w:r w:rsidRPr="00E86A09">
              <w:rPr>
                <w:rFonts w:ascii="Arial" w:hAnsi="Arial" w:cs="Arial"/>
                <w:color w:val="282828"/>
                <w:lang w:val="en"/>
              </w:rPr>
              <w:t xml:space="preserve">22002 </w:t>
            </w:r>
            <w:proofErr w:type="gramStart"/>
            <w:r w:rsidRPr="00E86A09">
              <w:rPr>
                <w:rFonts w:ascii="Arial" w:hAnsi="Arial" w:cs="Arial"/>
                <w:color w:val="282828"/>
                <w:lang w:val="en"/>
              </w:rPr>
              <w:t>is</w:t>
            </w:r>
            <w:proofErr w:type="gramEnd"/>
            <w:r w:rsidRPr="00E86A09">
              <w:rPr>
                <w:rFonts w:ascii="Arial" w:hAnsi="Arial" w:cs="Arial"/>
                <w:color w:val="282828"/>
                <w:lang w:val="en"/>
              </w:rPr>
              <w:t xml:space="preserve"> known to be screwed reed (as are 22961 and 23235). It has an 1895 inscription, which is reasonable as its approximate date.</w:t>
            </w:r>
          </w:p>
          <w:p w:rsidR="001254D8" w:rsidRPr="00E86A09" w:rsidRDefault="001254D8" w:rsidP="009A18E5">
            <w:pPr>
              <w:rPr>
                <w:rFonts w:ascii="Arial" w:hAnsi="Arial" w:cs="Arial"/>
                <w:lang w:val="en-GB"/>
              </w:rPr>
            </w:pPr>
            <w:hyperlink r:id="rId6" w:history="1">
              <w:r w:rsidRPr="00E86A09">
                <w:rPr>
                  <w:rStyle w:val="Hyperlink"/>
                  <w:rFonts w:ascii="Arial" w:hAnsi="Arial" w:cs="Arial"/>
                  <w:lang w:val="en-GB"/>
                </w:rPr>
                <w:t>http://www.concertina.net/forums/index.php?showtopic=5733</w:t>
              </w:r>
            </w:hyperlink>
          </w:p>
          <w:p w:rsidR="00E86A09" w:rsidRPr="00E86A09" w:rsidRDefault="00E86A09" w:rsidP="009A18E5">
            <w:pPr>
              <w:rPr>
                <w:rFonts w:ascii="Arial" w:hAnsi="Arial" w:cs="Arial"/>
                <w:lang w:val="en-GB"/>
              </w:rPr>
            </w:pPr>
          </w:p>
          <w:p w:rsidR="001254D8" w:rsidRPr="00E86A09" w:rsidRDefault="001254D8" w:rsidP="009A18E5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34" w:type="dxa"/>
          </w:tcPr>
          <w:p w:rsidR="009A18E5" w:rsidRPr="00E86A09" w:rsidRDefault="001254D8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1865-</w:t>
            </w:r>
            <w:r w:rsidR="00E86A09" w:rsidRPr="00E86A09">
              <w:rPr>
                <w:rFonts w:ascii="Arial" w:hAnsi="Arial" w:cs="Arial"/>
                <w:lang w:val="en-GB"/>
              </w:rPr>
              <w:t>1895</w:t>
            </w:r>
          </w:p>
        </w:tc>
        <w:tc>
          <w:tcPr>
            <w:tcW w:w="1591" w:type="dxa"/>
          </w:tcPr>
          <w:p w:rsidR="009A18E5" w:rsidRPr="00E86A09" w:rsidRDefault="001254D8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18000-22001</w:t>
            </w:r>
          </w:p>
        </w:tc>
      </w:tr>
      <w:tr w:rsidR="001254D8" w:rsidRPr="00E86A09" w:rsidTr="009A18E5">
        <w:tc>
          <w:tcPr>
            <w:tcW w:w="6487" w:type="dxa"/>
          </w:tcPr>
          <w:p w:rsidR="009D0400" w:rsidRPr="00E86A09" w:rsidRDefault="009D0400" w:rsidP="009D0400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Serial No between 18000 and 21000</w:t>
            </w:r>
          </w:p>
          <w:p w:rsidR="009D0400" w:rsidRPr="00E86A09" w:rsidRDefault="009D0400" w:rsidP="009D0400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Source:</w:t>
            </w:r>
          </w:p>
          <w:p w:rsidR="009D0400" w:rsidRPr="00E86A09" w:rsidRDefault="009D0400" w:rsidP="009D0400">
            <w:pPr>
              <w:rPr>
                <w:rFonts w:ascii="Arial" w:hAnsi="Arial" w:cs="Arial"/>
                <w:lang w:val="en-GB"/>
              </w:rPr>
            </w:pPr>
            <w:hyperlink r:id="rId7" w:history="1">
              <w:r w:rsidRPr="00E86A09">
                <w:rPr>
                  <w:rStyle w:val="Hyperlink"/>
                  <w:rFonts w:ascii="Arial" w:hAnsi="Arial" w:cs="Arial"/>
                  <w:lang w:val="en-GB"/>
                </w:rPr>
                <w:t>http://www.concertina.net/forums/index.php?showtopic=18392</w:t>
              </w:r>
            </w:hyperlink>
          </w:p>
          <w:p w:rsidR="009D0400" w:rsidRPr="00E86A09" w:rsidRDefault="009D0400" w:rsidP="009D0400">
            <w:pPr>
              <w:rPr>
                <w:rFonts w:ascii="Arial" w:hAnsi="Arial" w:cs="Arial"/>
                <w:lang w:val="en-GB"/>
              </w:rPr>
            </w:pPr>
          </w:p>
          <w:p w:rsidR="001254D8" w:rsidRPr="00E86A09" w:rsidRDefault="001254D8" w:rsidP="009A18E5">
            <w:pPr>
              <w:rPr>
                <w:rFonts w:ascii="Arial" w:hAnsi="Arial" w:cs="Arial"/>
                <w:color w:val="282828"/>
                <w:lang w:val="en-GB"/>
              </w:rPr>
            </w:pPr>
          </w:p>
        </w:tc>
        <w:tc>
          <w:tcPr>
            <w:tcW w:w="1134" w:type="dxa"/>
          </w:tcPr>
          <w:p w:rsidR="001254D8" w:rsidRPr="00E86A09" w:rsidRDefault="001254D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591" w:type="dxa"/>
          </w:tcPr>
          <w:p w:rsidR="001254D8" w:rsidRPr="00E86A09" w:rsidRDefault="009D0400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18000-21000</w:t>
            </w:r>
          </w:p>
        </w:tc>
      </w:tr>
      <w:tr w:rsidR="00E86A09" w:rsidRPr="00E86A09" w:rsidTr="009A18E5">
        <w:tc>
          <w:tcPr>
            <w:tcW w:w="6487" w:type="dxa"/>
          </w:tcPr>
          <w:p w:rsidR="00E86A09" w:rsidRDefault="00E86A09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 xml:space="preserve">Riveted levers, Edward </w:t>
            </w:r>
            <w:proofErr w:type="spellStart"/>
            <w:r w:rsidRPr="00E86A09">
              <w:rPr>
                <w:rFonts w:ascii="Arial" w:hAnsi="Arial" w:cs="Arial"/>
                <w:lang w:val="en-GB"/>
              </w:rPr>
              <w:t>Childey</w:t>
            </w:r>
            <w:proofErr w:type="spellEnd"/>
            <w:r w:rsidRPr="00E86A09">
              <w:rPr>
                <w:rFonts w:ascii="Arial" w:hAnsi="Arial" w:cs="Arial"/>
                <w:lang w:val="en-GB"/>
              </w:rPr>
              <w:t>,</w:t>
            </w:r>
          </w:p>
          <w:p w:rsidR="00E86A09" w:rsidRPr="00E86A09" w:rsidRDefault="00E86A09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ab/>
            </w:r>
            <w:r w:rsidRPr="00E86A09">
              <w:rPr>
                <w:rFonts w:ascii="Arial" w:hAnsi="Arial" w:cs="Arial"/>
                <w:lang w:val="en-GB"/>
              </w:rPr>
              <w:tab/>
            </w:r>
            <w:r w:rsidRPr="00E86A09">
              <w:rPr>
                <w:rFonts w:ascii="Arial" w:hAnsi="Arial" w:cs="Arial"/>
                <w:lang w:val="en-GB"/>
              </w:rPr>
              <w:tab/>
            </w:r>
            <w:r w:rsidRPr="00E86A09">
              <w:rPr>
                <w:rFonts w:ascii="Arial" w:hAnsi="Arial" w:cs="Arial"/>
                <w:lang w:val="en-GB"/>
              </w:rPr>
              <w:tab/>
            </w:r>
          </w:p>
          <w:p w:rsidR="00E86A09" w:rsidRPr="00E86A09" w:rsidRDefault="00E86A09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Wheatstone</w:t>
            </w:r>
            <w:r w:rsidRPr="00E86A09">
              <w:rPr>
                <w:rFonts w:ascii="Arial" w:hAnsi="Arial" w:cs="Arial"/>
                <w:lang w:val="en-GB"/>
              </w:rPr>
              <w:t xml:space="preserve"> earliest</w:t>
            </w:r>
            <w:r w:rsidRPr="00E86A09">
              <w:rPr>
                <w:rFonts w:ascii="Arial" w:hAnsi="Arial" w:cs="Arial"/>
                <w:lang w:val="en-GB"/>
              </w:rPr>
              <w:t xml:space="preserve"> known Serial No 19870 from 1880 </w:t>
            </w:r>
          </w:p>
          <w:p w:rsidR="00E86A09" w:rsidRDefault="00E86A09" w:rsidP="00E86A09">
            <w:pPr>
              <w:rPr>
                <w:rFonts w:ascii="Arial" w:hAnsi="Arial" w:cs="Arial"/>
                <w:lang w:val="en-GB"/>
              </w:rPr>
            </w:pPr>
          </w:p>
          <w:p w:rsidR="00E86A09" w:rsidRPr="00E86A09" w:rsidRDefault="00E86A09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Source:</w:t>
            </w:r>
          </w:p>
          <w:p w:rsidR="00E86A09" w:rsidRPr="00E86A09" w:rsidRDefault="00E86A09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RE. Actions thinking inside the box</w:t>
            </w:r>
          </w:p>
          <w:p w:rsidR="00E86A09" w:rsidRPr="00E86A09" w:rsidRDefault="00E86A09" w:rsidP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on 26 Jan 2011 04:35 by Chris Flint (version 1) 8732K</w:t>
            </w:r>
          </w:p>
          <w:p w:rsidR="00E86A09" w:rsidRPr="00E86A09" w:rsidRDefault="00E86A09" w:rsidP="009D0400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34" w:type="dxa"/>
          </w:tcPr>
          <w:p w:rsidR="00E86A09" w:rsidRPr="00E86A09" w:rsidRDefault="00E86A09">
            <w:pPr>
              <w:rPr>
                <w:rFonts w:ascii="Arial" w:hAnsi="Arial" w:cs="Arial"/>
                <w:lang w:val="en-GB"/>
              </w:rPr>
            </w:pPr>
            <w:r w:rsidRPr="00E86A09">
              <w:rPr>
                <w:rFonts w:ascii="Arial" w:hAnsi="Arial" w:cs="Arial"/>
                <w:lang w:val="en-GB"/>
              </w:rPr>
              <w:t>1880 -1895</w:t>
            </w:r>
          </w:p>
        </w:tc>
        <w:tc>
          <w:tcPr>
            <w:tcW w:w="1591" w:type="dxa"/>
          </w:tcPr>
          <w:p w:rsidR="00FE20D8" w:rsidRDefault="00FE20D8" w:rsidP="0053349A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19910</w:t>
            </w:r>
            <w:r w:rsidR="0053349A">
              <w:rPr>
                <w:rFonts w:ascii="Arial" w:hAnsi="Arial" w:cs="Arial"/>
                <w:lang w:val="en-GB"/>
              </w:rPr>
              <w:t>- 21310</w:t>
            </w:r>
          </w:p>
          <w:p w:rsidR="0053349A" w:rsidRPr="00E86A09" w:rsidRDefault="0053349A" w:rsidP="0053349A">
            <w:pPr>
              <w:rPr>
                <w:rFonts w:ascii="Arial" w:hAnsi="Arial" w:cs="Arial"/>
                <w:lang w:val="en-GB"/>
              </w:rPr>
            </w:pPr>
          </w:p>
        </w:tc>
      </w:tr>
      <w:tr w:rsidR="00FE20D8" w:rsidRPr="00E86A09" w:rsidTr="009A18E5">
        <w:tc>
          <w:tcPr>
            <w:tcW w:w="6487" w:type="dxa"/>
          </w:tcPr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>19910 Rosewood Steel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>20010 Walnut 2</w:t>
            </w:r>
            <w:r w:rsidRPr="0079355F">
              <w:rPr>
                <w:rFonts w:ascii="Arial" w:hAnsi="Arial" w:cs="Arial"/>
                <w:strike/>
                <w:vertAlign w:val="superscript"/>
                <w:lang w:val="en-GB"/>
              </w:rPr>
              <w:t>nd</w:t>
            </w:r>
            <w:r w:rsidRPr="0079355F">
              <w:rPr>
                <w:rFonts w:ascii="Arial" w:hAnsi="Arial" w:cs="Arial"/>
                <w:strike/>
                <w:lang w:val="en-GB"/>
              </w:rPr>
              <w:t xml:space="preserve"> class</w:t>
            </w:r>
          </w:p>
          <w:p w:rsidR="00FE20D8" w:rsidRDefault="00FE20D8" w:rsidP="00E86A09">
            <w:pPr>
              <w:rPr>
                <w:rFonts w:ascii="Arial" w:hAnsi="Arial" w:cs="Arial"/>
                <w:lang w:val="en-GB"/>
              </w:rPr>
            </w:pPr>
            <w:r w:rsidRPr="00FE20D8">
              <w:rPr>
                <w:rFonts w:ascii="Arial" w:hAnsi="Arial" w:cs="Arial"/>
                <w:highlight w:val="yellow"/>
                <w:lang w:val="en-GB"/>
              </w:rPr>
              <w:t>20110 Rosewood polished</w:t>
            </w:r>
            <w:r w:rsidR="0079355F">
              <w:rPr>
                <w:rFonts w:ascii="Arial" w:hAnsi="Arial" w:cs="Arial"/>
                <w:highlight w:val="yellow"/>
                <w:lang w:val="en-GB"/>
              </w:rPr>
              <w:t xml:space="preserve"> 48</w:t>
            </w:r>
            <w:r w:rsidRPr="00FE20D8">
              <w:rPr>
                <w:rFonts w:ascii="Arial" w:hAnsi="Arial" w:cs="Arial"/>
                <w:highlight w:val="yellow"/>
                <w:lang w:val="en-GB"/>
              </w:rPr>
              <w:t xml:space="preserve"> /1882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>20210 Baritone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>20310 Ebony</w:t>
            </w:r>
          </w:p>
          <w:p w:rsidR="0079355F" w:rsidRDefault="00FE20D8" w:rsidP="00E86A09">
            <w:pPr>
              <w:rPr>
                <w:rFonts w:ascii="Arial" w:hAnsi="Arial" w:cs="Arial"/>
                <w:lang w:val="en-GB"/>
              </w:rPr>
            </w:pPr>
            <w:r w:rsidRPr="00280A4C">
              <w:rPr>
                <w:rFonts w:ascii="Arial" w:hAnsi="Arial" w:cs="Arial"/>
                <w:highlight w:val="yellow"/>
                <w:lang w:val="en-GB"/>
              </w:rPr>
              <w:t xml:space="preserve">20410 No 5 Rosewood </w:t>
            </w:r>
            <w:r w:rsidR="0079355F">
              <w:rPr>
                <w:rFonts w:ascii="Arial" w:hAnsi="Arial" w:cs="Arial"/>
                <w:highlight w:val="yellow"/>
                <w:lang w:val="en-GB"/>
              </w:rPr>
              <w:t xml:space="preserve">48 </w:t>
            </w:r>
            <w:r w:rsidRPr="00280A4C">
              <w:rPr>
                <w:rFonts w:ascii="Arial" w:hAnsi="Arial" w:cs="Arial"/>
                <w:highlight w:val="yellow"/>
                <w:lang w:val="en-GB"/>
              </w:rPr>
              <w:t>/1885</w:t>
            </w:r>
            <w:bookmarkStart w:id="0" w:name="_GoBack"/>
            <w:bookmarkEnd w:id="0"/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>20510 Walnut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>20610 Walnut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 xml:space="preserve">20710 </w:t>
            </w:r>
            <w:r w:rsidRPr="0079355F">
              <w:rPr>
                <w:rFonts w:ascii="Arial" w:hAnsi="Arial" w:cs="Arial"/>
                <w:strike/>
                <w:lang w:val="en-GB"/>
              </w:rPr>
              <w:t>Walnut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 xml:space="preserve">20810 </w:t>
            </w:r>
            <w:r w:rsidRPr="0079355F">
              <w:rPr>
                <w:rFonts w:ascii="Arial" w:hAnsi="Arial" w:cs="Arial"/>
                <w:strike/>
                <w:lang w:val="en-GB"/>
              </w:rPr>
              <w:t>Walnut</w:t>
            </w:r>
          </w:p>
          <w:p w:rsidR="00FE20D8" w:rsidRPr="0079355F" w:rsidRDefault="00FE20D8" w:rsidP="00E86A09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 xml:space="preserve">20910 </w:t>
            </w:r>
            <w:r w:rsidRPr="0079355F">
              <w:rPr>
                <w:rFonts w:ascii="Arial" w:hAnsi="Arial" w:cs="Arial"/>
                <w:strike/>
                <w:lang w:val="en-GB"/>
              </w:rPr>
              <w:t>Walnut</w:t>
            </w:r>
          </w:p>
          <w:p w:rsidR="00FE20D8" w:rsidRPr="0079355F" w:rsidRDefault="00FE20D8" w:rsidP="00280A4C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 xml:space="preserve">21010 </w:t>
            </w:r>
            <w:proofErr w:type="spellStart"/>
            <w:r w:rsidRPr="0079355F">
              <w:rPr>
                <w:rFonts w:ascii="Arial" w:hAnsi="Arial" w:cs="Arial"/>
                <w:strike/>
                <w:lang w:val="en-GB"/>
              </w:rPr>
              <w:t>Aeola</w:t>
            </w:r>
            <w:proofErr w:type="spellEnd"/>
          </w:p>
          <w:p w:rsidR="00280A4C" w:rsidRDefault="00280A4C" w:rsidP="00280A4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21110 </w:t>
            </w:r>
            <w:r w:rsidRPr="00280A4C">
              <w:rPr>
                <w:rFonts w:ascii="Arial" w:hAnsi="Arial" w:cs="Arial"/>
                <w:highlight w:val="yellow"/>
                <w:lang w:val="en-GB"/>
              </w:rPr>
              <w:t xml:space="preserve">No 4 </w:t>
            </w:r>
            <w:r w:rsidRPr="0053349A">
              <w:rPr>
                <w:rFonts w:ascii="Arial" w:hAnsi="Arial" w:cs="Arial"/>
                <w:highlight w:val="yellow"/>
                <w:lang w:val="en-GB"/>
              </w:rPr>
              <w:t>Rosewood / 1890</w:t>
            </w:r>
            <w:r w:rsidR="0079355F">
              <w:rPr>
                <w:rFonts w:ascii="Arial" w:hAnsi="Arial" w:cs="Arial"/>
                <w:lang w:val="en-GB"/>
              </w:rPr>
              <w:t xml:space="preserve"> (24Key?)</w:t>
            </w:r>
          </w:p>
          <w:p w:rsidR="00280A4C" w:rsidRDefault="00280A4C" w:rsidP="00280A4C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21210 </w:t>
            </w:r>
            <w:r w:rsidRPr="0053349A">
              <w:rPr>
                <w:rFonts w:ascii="Arial" w:hAnsi="Arial" w:cs="Arial"/>
                <w:highlight w:val="yellow"/>
                <w:lang w:val="en-GB"/>
              </w:rPr>
              <w:t>No 2 Rosewood / 1891</w:t>
            </w:r>
            <w:r w:rsidR="0079355F">
              <w:rPr>
                <w:rFonts w:ascii="Arial" w:hAnsi="Arial" w:cs="Arial"/>
                <w:lang w:val="en-GB"/>
              </w:rPr>
              <w:t xml:space="preserve"> (22 Key?)</w:t>
            </w:r>
          </w:p>
          <w:p w:rsidR="0053349A" w:rsidRPr="0079355F" w:rsidRDefault="00280A4C" w:rsidP="00280A4C">
            <w:pPr>
              <w:rPr>
                <w:rFonts w:ascii="Arial" w:hAnsi="Arial" w:cs="Arial"/>
                <w:strike/>
                <w:lang w:val="en-GB"/>
              </w:rPr>
            </w:pPr>
            <w:r w:rsidRPr="0079355F">
              <w:rPr>
                <w:rFonts w:ascii="Arial" w:hAnsi="Arial" w:cs="Arial"/>
                <w:strike/>
                <w:lang w:val="en-GB"/>
              </w:rPr>
              <w:t xml:space="preserve">21310 </w:t>
            </w:r>
            <w:r w:rsidR="0053349A" w:rsidRPr="0079355F">
              <w:rPr>
                <w:rFonts w:ascii="Arial" w:hAnsi="Arial" w:cs="Arial"/>
                <w:strike/>
                <w:lang w:val="en-GB"/>
              </w:rPr>
              <w:t>Walnut</w:t>
            </w:r>
          </w:p>
          <w:p w:rsidR="00280A4C" w:rsidRPr="00E86A09" w:rsidRDefault="00280A4C" w:rsidP="00280A4C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134" w:type="dxa"/>
          </w:tcPr>
          <w:p w:rsidR="00FE20D8" w:rsidRPr="00E86A09" w:rsidRDefault="00FE20D8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1591" w:type="dxa"/>
          </w:tcPr>
          <w:p w:rsidR="00FE20D8" w:rsidRDefault="00FE20D8">
            <w:pPr>
              <w:rPr>
                <w:rFonts w:ascii="Arial" w:hAnsi="Arial" w:cs="Arial"/>
                <w:lang w:val="en-GB"/>
              </w:rPr>
            </w:pPr>
          </w:p>
        </w:tc>
      </w:tr>
    </w:tbl>
    <w:p w:rsidR="007D35A0" w:rsidRPr="00E86A09" w:rsidRDefault="000F2CD9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79107"/>
            <wp:effectExtent l="0" t="0" r="0" b="8255"/>
            <wp:docPr id="1" name="Grafik 1" descr="Click on picture to see smaller siz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ck on picture to see smaller siz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D9" w:rsidRPr="00E86A09" w:rsidRDefault="000F2CD9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42143"/>
            <wp:effectExtent l="0" t="0" r="0" b="6985"/>
            <wp:docPr id="3" name="Grafik 3" descr="Click on picture to see smaller siz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ck on picture to see smaller siz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D9" w:rsidRPr="00E86A09" w:rsidRDefault="000F2CD9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79107"/>
            <wp:effectExtent l="0" t="0" r="0" b="8255"/>
            <wp:docPr id="2" name="Grafik 2" descr="Click on picture to see smaller siz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ck on picture to see smaller siz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CD9" w:rsidRPr="00E86A09" w:rsidRDefault="000F2CD9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42143"/>
            <wp:effectExtent l="0" t="0" r="0" b="6985"/>
            <wp:docPr id="4" name="Grafik 4" descr="Click on picture to see smaller siz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on picture to see smaller siz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8F" w:rsidRPr="00E86A09" w:rsidRDefault="007E758F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42143"/>
            <wp:effectExtent l="0" t="0" r="0" b="6985"/>
            <wp:docPr id="5" name="Grafik 5" descr="Click on picture to see smaller siz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ck on picture to see smaller size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8F" w:rsidRPr="00E86A09" w:rsidRDefault="007E758F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42143"/>
            <wp:effectExtent l="0" t="0" r="0" b="6985"/>
            <wp:docPr id="6" name="Grafik 6" descr="Click on picture to see smaller siz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lick on picture to see smaller siz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8F" w:rsidRPr="00E86A09" w:rsidRDefault="007E758F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42143"/>
            <wp:effectExtent l="0" t="0" r="0" b="6985"/>
            <wp:docPr id="7" name="Grafik 7" descr="Click on picture to see smaller siz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lick on picture to see smaller siz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58F" w:rsidRPr="00E86A09" w:rsidRDefault="007E758F">
      <w:pPr>
        <w:rPr>
          <w:lang w:val="en-GB"/>
        </w:rPr>
      </w:pPr>
      <w:r>
        <w:rPr>
          <w:rFonts w:ascii="Verdana" w:hAnsi="Verdana"/>
          <w:b/>
          <w:bCs/>
          <w:noProof/>
          <w:lang w:eastAsia="de-CH"/>
        </w:rPr>
        <w:lastRenderedPageBreak/>
        <w:drawing>
          <wp:inline distT="0" distB="0" distL="0" distR="0">
            <wp:extent cx="5760720" cy="9042143"/>
            <wp:effectExtent l="0" t="0" r="0" b="6985"/>
            <wp:docPr id="8" name="Grafik 8" descr="Click on picture to see smaller size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lick on picture to see smaller size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06" w:rsidRPr="00E86A09" w:rsidRDefault="000E7706">
      <w:pPr>
        <w:rPr>
          <w:lang w:val="en-GB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5760720" cy="387252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706" w:rsidRPr="00E86A0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D9"/>
    <w:rsid w:val="000E7706"/>
    <w:rsid w:val="000F2CD9"/>
    <w:rsid w:val="001254D8"/>
    <w:rsid w:val="00280A4C"/>
    <w:rsid w:val="0053349A"/>
    <w:rsid w:val="0079355F"/>
    <w:rsid w:val="007D35A0"/>
    <w:rsid w:val="007E758F"/>
    <w:rsid w:val="009A18E5"/>
    <w:rsid w:val="009D0400"/>
    <w:rsid w:val="00B12902"/>
    <w:rsid w:val="00D96650"/>
    <w:rsid w:val="00E86A09"/>
    <w:rsid w:val="00FE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CD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1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254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2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2CD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A1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254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rniman.info/WNCMARC/C1053/PAGES/C9P0280S.HTM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horniman.info/WNCMARC/C1054/PAGES/CAP2210S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concertina.net/forums/index.php?showtopic=18392" TargetMode="External"/><Relationship Id="rId12" Type="http://schemas.openxmlformats.org/officeDocument/2006/relationships/hyperlink" Target="http://www.horniman.info/WNCMARC/C1053/PAGES/C9P0530S.HTM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horniman.info/WNCMARC/C1054/PAGES/CAP1650S.HTM" TargetMode="External"/><Relationship Id="rId20" Type="http://schemas.openxmlformats.org/officeDocument/2006/relationships/hyperlink" Target="http://www.horniman.info/WNCMARC/C1054/PAGES/CAP2490S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oncertina.net/forums/index.php?showtopic=5733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9.emf"/><Relationship Id="rId5" Type="http://schemas.openxmlformats.org/officeDocument/2006/relationships/hyperlink" Target="http://www.concertina.net/forums/index.php?showtopic=18392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10" Type="http://schemas.openxmlformats.org/officeDocument/2006/relationships/hyperlink" Target="http://www.horniman.info/WNCMARC/C1054/PAGES/CAP1340S.HT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horniman.info/WNCMARC/C1054/PAGES/CAP1460S.HTM" TargetMode="External"/><Relationship Id="rId22" Type="http://schemas.openxmlformats.org/officeDocument/2006/relationships/hyperlink" Target="http://www.horniman.info/WNCMARC/C1054/PAGES/CAP2530S.H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F476705E.dotm</Template>
  <TotalTime>0</TotalTime>
  <Pages>10</Pages>
  <Words>183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BUSS ChemTech AG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Muheim Philipp</dc:creator>
  <cp:lastModifiedBy>Muheim Philipp</cp:lastModifiedBy>
  <cp:revision>4</cp:revision>
  <dcterms:created xsi:type="dcterms:W3CDTF">2016-01-07T07:31:00Z</dcterms:created>
  <dcterms:modified xsi:type="dcterms:W3CDTF">2016-01-15T13:58:00Z</dcterms:modified>
</cp:coreProperties>
</file>